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CD470" w14:textId="77777777" w:rsidR="001D2BDE" w:rsidRDefault="001D2BDE"/>
    <w:p w14:paraId="47AEA57A" w14:textId="77777777" w:rsidR="001D2BDE" w:rsidRDefault="001D2BDE"/>
    <w:p w14:paraId="120F1C87" w14:textId="77777777" w:rsidR="00D54471" w:rsidRDefault="001D2BDE" w:rsidP="005E08A1">
      <w:pPr>
        <w:jc w:val="center"/>
        <w:rPr>
          <w:b/>
          <w:sz w:val="36"/>
          <w:u w:val="single"/>
        </w:rPr>
      </w:pPr>
      <w:r w:rsidRPr="005E08A1">
        <w:rPr>
          <w:b/>
          <w:sz w:val="36"/>
          <w:u w:val="single"/>
        </w:rPr>
        <w:t>Logistics Plan for return to school</w:t>
      </w:r>
      <w:r w:rsidR="005E08A1">
        <w:rPr>
          <w:b/>
          <w:sz w:val="36"/>
          <w:u w:val="single"/>
        </w:rPr>
        <w:t xml:space="preserve"> </w:t>
      </w:r>
      <w:r w:rsidRPr="005E08A1">
        <w:rPr>
          <w:b/>
          <w:sz w:val="36"/>
          <w:u w:val="single"/>
        </w:rPr>
        <w:t xml:space="preserve"> </w:t>
      </w:r>
    </w:p>
    <w:p w14:paraId="68C62D66" w14:textId="77777777" w:rsidR="001D2BDE" w:rsidRPr="005E08A1" w:rsidRDefault="001D2BDE" w:rsidP="005E08A1">
      <w:pPr>
        <w:jc w:val="center"/>
        <w:rPr>
          <w:sz w:val="36"/>
        </w:rPr>
      </w:pPr>
      <w:r w:rsidRPr="005E08A1">
        <w:rPr>
          <w:b/>
          <w:sz w:val="36"/>
          <w:u w:val="single"/>
        </w:rPr>
        <w:t>Scoil Bhr</w:t>
      </w:r>
      <w:r w:rsidR="005E08A1">
        <w:rPr>
          <w:b/>
          <w:sz w:val="36"/>
          <w:u w:val="single"/>
        </w:rPr>
        <w:t>í</w:t>
      </w:r>
      <w:r w:rsidRPr="005E08A1">
        <w:rPr>
          <w:b/>
          <w:sz w:val="36"/>
          <w:u w:val="single"/>
        </w:rPr>
        <w:t>de, Athgarvan</w:t>
      </w:r>
      <w:r w:rsidR="005E08A1">
        <w:rPr>
          <w:b/>
          <w:sz w:val="36"/>
          <w:u w:val="single"/>
        </w:rPr>
        <w:t xml:space="preserve">. </w:t>
      </w:r>
      <w:r w:rsidRPr="005E08A1">
        <w:rPr>
          <w:b/>
          <w:sz w:val="36"/>
          <w:u w:val="single"/>
        </w:rPr>
        <w:t>September 202</w:t>
      </w:r>
      <w:r w:rsidR="00D54471">
        <w:rPr>
          <w:b/>
          <w:sz w:val="36"/>
          <w:u w:val="single"/>
        </w:rPr>
        <w:t>2</w:t>
      </w:r>
    </w:p>
    <w:p w14:paraId="15C89167" w14:textId="77777777" w:rsidR="00343F6B" w:rsidRDefault="00343F6B" w:rsidP="00343F6B">
      <w:pPr>
        <w:spacing w:line="259" w:lineRule="auto"/>
        <w:ind w:right="2351"/>
        <w:jc w:val="right"/>
        <w:rPr>
          <w:rFonts w:cs="Calibri"/>
          <w:b/>
          <w:sz w:val="36"/>
        </w:rPr>
      </w:pPr>
    </w:p>
    <w:p w14:paraId="4A7ECCBF" w14:textId="77777777" w:rsidR="00343F6B" w:rsidRPr="005E08A1" w:rsidRDefault="00343F6B" w:rsidP="005E08A1">
      <w:pPr>
        <w:spacing w:line="259" w:lineRule="auto"/>
        <w:ind w:right="2351"/>
        <w:rPr>
          <w:sz w:val="28"/>
          <w:szCs w:val="26"/>
        </w:rPr>
      </w:pPr>
      <w:r w:rsidRPr="005E08A1">
        <w:rPr>
          <w:rFonts w:cs="Calibri"/>
          <w:b/>
          <w:sz w:val="28"/>
          <w:szCs w:val="26"/>
        </w:rPr>
        <w:t>Pupils should enter their class through the correct</w:t>
      </w:r>
      <w:r w:rsidR="005E08A1" w:rsidRPr="005E08A1">
        <w:rPr>
          <w:rFonts w:cs="Calibri"/>
          <w:b/>
          <w:sz w:val="28"/>
          <w:szCs w:val="26"/>
        </w:rPr>
        <w:t xml:space="preserve"> </w:t>
      </w:r>
      <w:r w:rsidRPr="005E08A1">
        <w:rPr>
          <w:rFonts w:cs="Calibri"/>
          <w:b/>
          <w:sz w:val="28"/>
          <w:szCs w:val="26"/>
        </w:rPr>
        <w:t>door.</w:t>
      </w:r>
    </w:p>
    <w:p w14:paraId="7D819B4B" w14:textId="77777777" w:rsidR="001D2BDE" w:rsidRPr="005E08A1" w:rsidRDefault="001D2BDE" w:rsidP="00FE5528">
      <w:pPr>
        <w:rPr>
          <w:sz w:val="28"/>
        </w:rPr>
      </w:pPr>
    </w:p>
    <w:p w14:paraId="702F7944" w14:textId="77777777" w:rsidR="00343F6B" w:rsidRDefault="00343F6B" w:rsidP="00FE5528"/>
    <w:tbl>
      <w:tblPr>
        <w:tblStyle w:val="TableGrid"/>
        <w:tblW w:w="9236" w:type="dxa"/>
        <w:tblLook w:val="04A0" w:firstRow="1" w:lastRow="0" w:firstColumn="1" w:lastColumn="0" w:noHBand="0" w:noVBand="1"/>
      </w:tblPr>
      <w:tblGrid>
        <w:gridCol w:w="4618"/>
        <w:gridCol w:w="4618"/>
      </w:tblGrid>
      <w:tr w:rsidR="005E08A1" w14:paraId="7596E7B2" w14:textId="77777777" w:rsidTr="005E08A1">
        <w:tc>
          <w:tcPr>
            <w:tcW w:w="4618" w:type="dxa"/>
          </w:tcPr>
          <w:p w14:paraId="684C0AA1" w14:textId="77777777" w:rsidR="005E08A1" w:rsidRPr="005E08A1" w:rsidRDefault="005E08A1" w:rsidP="005E08A1">
            <w:pPr>
              <w:spacing w:line="259" w:lineRule="auto"/>
              <w:rPr>
                <w:b/>
              </w:rPr>
            </w:pPr>
            <w:r w:rsidRPr="005E08A1">
              <w:rPr>
                <w:b/>
              </w:rPr>
              <w:t>Junior Infants (both classes)</w:t>
            </w:r>
          </w:p>
        </w:tc>
        <w:tc>
          <w:tcPr>
            <w:tcW w:w="4618" w:type="dxa"/>
          </w:tcPr>
          <w:p w14:paraId="4840B61A" w14:textId="77777777" w:rsidR="005E08A1" w:rsidRDefault="005E08A1" w:rsidP="005E08A1">
            <w:pPr>
              <w:spacing w:line="259" w:lineRule="auto"/>
              <w:ind w:left="2"/>
            </w:pPr>
            <w:r>
              <w:t xml:space="preserve">Front doors at front of School </w:t>
            </w:r>
          </w:p>
        </w:tc>
      </w:tr>
      <w:tr w:rsidR="005E08A1" w14:paraId="189E0215" w14:textId="77777777" w:rsidTr="005E08A1">
        <w:tc>
          <w:tcPr>
            <w:tcW w:w="4618" w:type="dxa"/>
          </w:tcPr>
          <w:p w14:paraId="39439937" w14:textId="77777777" w:rsidR="005E08A1" w:rsidRPr="005E08A1" w:rsidRDefault="005E08A1" w:rsidP="005E08A1">
            <w:pPr>
              <w:spacing w:line="259" w:lineRule="auto"/>
              <w:rPr>
                <w:b/>
              </w:rPr>
            </w:pPr>
            <w:r w:rsidRPr="005E08A1">
              <w:rPr>
                <w:b/>
              </w:rPr>
              <w:t xml:space="preserve">Senior Infants </w:t>
            </w:r>
            <w:r w:rsidR="004E7700">
              <w:rPr>
                <w:b/>
              </w:rPr>
              <w:t xml:space="preserve">(a) </w:t>
            </w:r>
            <w:r w:rsidR="004E7700" w:rsidRPr="005E08A1">
              <w:rPr>
                <w:b/>
              </w:rPr>
              <w:t>Ms. K</w:t>
            </w:r>
            <w:r w:rsidR="004E7700">
              <w:rPr>
                <w:b/>
              </w:rPr>
              <w:t>elly</w:t>
            </w:r>
            <w:r w:rsidR="004E7700" w:rsidRPr="005E08A1">
              <w:rPr>
                <w:b/>
              </w:rPr>
              <w:t xml:space="preserve"> </w:t>
            </w:r>
          </w:p>
        </w:tc>
        <w:tc>
          <w:tcPr>
            <w:tcW w:w="4618" w:type="dxa"/>
          </w:tcPr>
          <w:p w14:paraId="7159AF11" w14:textId="77777777" w:rsidR="005E08A1" w:rsidRDefault="00074347" w:rsidP="005E08A1">
            <w:pPr>
              <w:spacing w:line="259" w:lineRule="auto"/>
              <w:ind w:left="2"/>
            </w:pPr>
            <w:r>
              <w:t>Butterfly Door – Front of School</w:t>
            </w:r>
          </w:p>
        </w:tc>
      </w:tr>
      <w:tr w:rsidR="005E08A1" w14:paraId="392C2137" w14:textId="77777777" w:rsidTr="005E08A1">
        <w:tc>
          <w:tcPr>
            <w:tcW w:w="4618" w:type="dxa"/>
          </w:tcPr>
          <w:p w14:paraId="00C2B07B" w14:textId="77777777" w:rsidR="005E08A1" w:rsidRPr="005E08A1" w:rsidRDefault="005E08A1" w:rsidP="005E08A1">
            <w:pPr>
              <w:spacing w:line="259" w:lineRule="auto"/>
              <w:rPr>
                <w:b/>
              </w:rPr>
            </w:pPr>
            <w:r w:rsidRPr="005E08A1">
              <w:rPr>
                <w:b/>
              </w:rPr>
              <w:t xml:space="preserve">Senior Infants </w:t>
            </w:r>
            <w:r w:rsidR="004E7700">
              <w:rPr>
                <w:b/>
              </w:rPr>
              <w:t xml:space="preserve">(b) </w:t>
            </w:r>
            <w:r w:rsidR="004E7700" w:rsidRPr="005E08A1">
              <w:rPr>
                <w:b/>
              </w:rPr>
              <w:t>Ms. Quinn</w:t>
            </w:r>
          </w:p>
        </w:tc>
        <w:tc>
          <w:tcPr>
            <w:tcW w:w="4618" w:type="dxa"/>
          </w:tcPr>
          <w:p w14:paraId="47F911C9" w14:textId="77777777" w:rsidR="005E08A1" w:rsidRDefault="00074347" w:rsidP="005E08A1">
            <w:pPr>
              <w:spacing w:line="259" w:lineRule="auto"/>
              <w:ind w:left="2"/>
            </w:pPr>
            <w:r>
              <w:t xml:space="preserve">Door Closest to GAA Carpark </w:t>
            </w:r>
          </w:p>
        </w:tc>
      </w:tr>
      <w:tr w:rsidR="005E08A1" w14:paraId="118BB59A" w14:textId="77777777" w:rsidTr="005E08A1">
        <w:tc>
          <w:tcPr>
            <w:tcW w:w="4618" w:type="dxa"/>
          </w:tcPr>
          <w:p w14:paraId="6D030E13" w14:textId="77777777" w:rsidR="005E08A1" w:rsidRPr="005E08A1" w:rsidRDefault="005E08A1" w:rsidP="005E08A1">
            <w:pPr>
              <w:spacing w:line="259" w:lineRule="auto"/>
              <w:rPr>
                <w:b/>
              </w:rPr>
            </w:pPr>
            <w:r w:rsidRPr="005E08A1">
              <w:rPr>
                <w:b/>
              </w:rPr>
              <w:t>1</w:t>
            </w:r>
            <w:r w:rsidRPr="005E08A1">
              <w:rPr>
                <w:b/>
                <w:vertAlign w:val="superscript"/>
              </w:rPr>
              <w:t>st</w:t>
            </w:r>
            <w:r w:rsidRPr="005E08A1">
              <w:rPr>
                <w:b/>
              </w:rPr>
              <w:t xml:space="preserve"> Class </w:t>
            </w:r>
            <w:r w:rsidR="004E7700">
              <w:rPr>
                <w:b/>
              </w:rPr>
              <w:t xml:space="preserve">(a) </w:t>
            </w:r>
            <w:r w:rsidR="004E7700" w:rsidRPr="005E08A1">
              <w:rPr>
                <w:b/>
              </w:rPr>
              <w:t>Ms. Clancy</w:t>
            </w:r>
          </w:p>
        </w:tc>
        <w:tc>
          <w:tcPr>
            <w:tcW w:w="4618" w:type="dxa"/>
          </w:tcPr>
          <w:p w14:paraId="293FD99A" w14:textId="77777777" w:rsidR="005E08A1" w:rsidRDefault="005E08A1" w:rsidP="005E08A1">
            <w:pPr>
              <w:spacing w:line="259" w:lineRule="auto"/>
              <w:ind w:left="2"/>
            </w:pPr>
            <w:r>
              <w:t>Front Door beside Staffroom</w:t>
            </w:r>
          </w:p>
        </w:tc>
      </w:tr>
      <w:tr w:rsidR="005E08A1" w14:paraId="1148EDD8" w14:textId="77777777" w:rsidTr="005E08A1">
        <w:tc>
          <w:tcPr>
            <w:tcW w:w="4618" w:type="dxa"/>
          </w:tcPr>
          <w:p w14:paraId="37C28174" w14:textId="77777777" w:rsidR="005E08A1" w:rsidRPr="005E08A1" w:rsidRDefault="004E7700" w:rsidP="005E08A1">
            <w:pPr>
              <w:spacing w:line="259" w:lineRule="auto"/>
              <w:rPr>
                <w:b/>
              </w:rPr>
            </w:pPr>
            <w:r>
              <w:rPr>
                <w:b/>
              </w:rPr>
              <w:t>1</w:t>
            </w:r>
            <w:r w:rsidRPr="004E7700">
              <w:rPr>
                <w:b/>
                <w:vertAlign w:val="superscript"/>
              </w:rPr>
              <w:t>st</w:t>
            </w:r>
            <w:r w:rsidR="005E08A1" w:rsidRPr="005E08A1">
              <w:rPr>
                <w:b/>
              </w:rPr>
              <w:t xml:space="preserve"> Class </w:t>
            </w:r>
            <w:r>
              <w:rPr>
                <w:b/>
              </w:rPr>
              <w:t xml:space="preserve">(b) </w:t>
            </w:r>
            <w:r w:rsidRPr="005E08A1">
              <w:rPr>
                <w:b/>
              </w:rPr>
              <w:t xml:space="preserve">Ms. Cosgrove </w:t>
            </w:r>
          </w:p>
        </w:tc>
        <w:tc>
          <w:tcPr>
            <w:tcW w:w="4618" w:type="dxa"/>
          </w:tcPr>
          <w:p w14:paraId="3BED14EF" w14:textId="77777777" w:rsidR="005E08A1" w:rsidRDefault="005E08A1" w:rsidP="005E08A1">
            <w:pPr>
              <w:spacing w:line="259" w:lineRule="auto"/>
              <w:ind w:left="2"/>
            </w:pPr>
            <w:r>
              <w:t>Front Door beside Staffroom</w:t>
            </w:r>
          </w:p>
        </w:tc>
      </w:tr>
      <w:tr w:rsidR="005E08A1" w14:paraId="30E542B1" w14:textId="77777777" w:rsidTr="005E08A1">
        <w:tc>
          <w:tcPr>
            <w:tcW w:w="4618" w:type="dxa"/>
          </w:tcPr>
          <w:p w14:paraId="35D922DA" w14:textId="77777777" w:rsidR="005E08A1" w:rsidRPr="005E08A1" w:rsidRDefault="005E08A1" w:rsidP="005E08A1">
            <w:pPr>
              <w:spacing w:line="259" w:lineRule="auto"/>
              <w:rPr>
                <w:b/>
              </w:rPr>
            </w:pPr>
            <w:r w:rsidRPr="005E08A1">
              <w:rPr>
                <w:b/>
              </w:rPr>
              <w:t>2</w:t>
            </w:r>
            <w:r w:rsidRPr="005E08A1">
              <w:rPr>
                <w:b/>
                <w:vertAlign w:val="superscript"/>
              </w:rPr>
              <w:t>nd</w:t>
            </w:r>
            <w:r w:rsidRPr="005E08A1">
              <w:rPr>
                <w:b/>
              </w:rPr>
              <w:t xml:space="preserve"> Class Ms. Cleary </w:t>
            </w:r>
          </w:p>
        </w:tc>
        <w:tc>
          <w:tcPr>
            <w:tcW w:w="4618" w:type="dxa"/>
          </w:tcPr>
          <w:p w14:paraId="661AE58D" w14:textId="77777777" w:rsidR="005E08A1" w:rsidRDefault="005E08A1" w:rsidP="005E08A1">
            <w:pPr>
              <w:spacing w:line="259" w:lineRule="auto"/>
              <w:ind w:left="2"/>
            </w:pPr>
            <w:r>
              <w:t>Butterfly Door – Front of School</w:t>
            </w:r>
          </w:p>
        </w:tc>
      </w:tr>
      <w:tr w:rsidR="005E08A1" w14:paraId="4A4A3526" w14:textId="77777777" w:rsidTr="005E08A1">
        <w:tc>
          <w:tcPr>
            <w:tcW w:w="4618" w:type="dxa"/>
          </w:tcPr>
          <w:p w14:paraId="663C4C6D" w14:textId="77777777" w:rsidR="005E08A1" w:rsidRPr="005E08A1" w:rsidRDefault="005E08A1" w:rsidP="005E08A1">
            <w:pPr>
              <w:spacing w:line="259" w:lineRule="auto"/>
              <w:rPr>
                <w:b/>
              </w:rPr>
            </w:pPr>
            <w:r w:rsidRPr="005E08A1">
              <w:rPr>
                <w:b/>
              </w:rPr>
              <w:t>3</w:t>
            </w:r>
            <w:r w:rsidRPr="005E08A1">
              <w:rPr>
                <w:b/>
                <w:vertAlign w:val="superscript"/>
              </w:rPr>
              <w:t>rd</w:t>
            </w:r>
            <w:r w:rsidRPr="005E08A1">
              <w:rPr>
                <w:b/>
              </w:rPr>
              <w:t xml:space="preserve"> Class </w:t>
            </w:r>
            <w:r w:rsidR="004E7700">
              <w:rPr>
                <w:b/>
              </w:rPr>
              <w:t xml:space="preserve">(a) </w:t>
            </w:r>
            <w:r w:rsidRPr="005E08A1">
              <w:rPr>
                <w:b/>
              </w:rPr>
              <w:t>Ms. Flynn</w:t>
            </w:r>
          </w:p>
        </w:tc>
        <w:tc>
          <w:tcPr>
            <w:tcW w:w="4618" w:type="dxa"/>
          </w:tcPr>
          <w:p w14:paraId="324CE06B" w14:textId="77777777" w:rsidR="005E08A1" w:rsidRDefault="005E08A1" w:rsidP="005E08A1">
            <w:pPr>
              <w:spacing w:line="259" w:lineRule="auto"/>
              <w:ind w:left="2"/>
            </w:pPr>
            <w:r>
              <w:t>Main Door at Front of School</w:t>
            </w:r>
          </w:p>
        </w:tc>
      </w:tr>
      <w:tr w:rsidR="005E08A1" w14:paraId="7CCC0473" w14:textId="77777777" w:rsidTr="005E08A1">
        <w:tc>
          <w:tcPr>
            <w:tcW w:w="4618" w:type="dxa"/>
          </w:tcPr>
          <w:p w14:paraId="1BE5C933" w14:textId="77777777" w:rsidR="005E08A1" w:rsidRPr="005E08A1" w:rsidRDefault="004E7700" w:rsidP="005E08A1">
            <w:pPr>
              <w:spacing w:line="259" w:lineRule="auto"/>
              <w:rPr>
                <w:b/>
              </w:rPr>
            </w:pPr>
            <w:r>
              <w:rPr>
                <w:b/>
              </w:rPr>
              <w:t>3</w:t>
            </w:r>
            <w:r w:rsidRPr="004E7700">
              <w:rPr>
                <w:b/>
                <w:vertAlign w:val="superscript"/>
              </w:rPr>
              <w:t>rd</w:t>
            </w:r>
            <w:r w:rsidR="005E08A1" w:rsidRPr="005E08A1">
              <w:rPr>
                <w:b/>
              </w:rPr>
              <w:t xml:space="preserve"> Class </w:t>
            </w:r>
            <w:r>
              <w:rPr>
                <w:b/>
              </w:rPr>
              <w:t xml:space="preserve">(b) </w:t>
            </w:r>
            <w:r w:rsidR="005E08A1" w:rsidRPr="005E08A1">
              <w:rPr>
                <w:b/>
              </w:rPr>
              <w:t>M</w:t>
            </w:r>
            <w:r>
              <w:rPr>
                <w:b/>
              </w:rPr>
              <w:t>s. Hanrahan</w:t>
            </w:r>
          </w:p>
        </w:tc>
        <w:tc>
          <w:tcPr>
            <w:tcW w:w="4618" w:type="dxa"/>
          </w:tcPr>
          <w:p w14:paraId="59646D90" w14:textId="77777777" w:rsidR="005E08A1" w:rsidRDefault="005E08A1" w:rsidP="005E08A1">
            <w:pPr>
              <w:spacing w:line="259" w:lineRule="auto"/>
              <w:ind w:left="2"/>
            </w:pPr>
            <w:r>
              <w:t>Door closest to Bicycle Yard</w:t>
            </w:r>
          </w:p>
        </w:tc>
      </w:tr>
      <w:tr w:rsidR="005E08A1" w14:paraId="6E2F4FCD" w14:textId="77777777" w:rsidTr="005E08A1">
        <w:tc>
          <w:tcPr>
            <w:tcW w:w="4618" w:type="dxa"/>
          </w:tcPr>
          <w:p w14:paraId="39D3B97F" w14:textId="77777777" w:rsidR="005E08A1" w:rsidRPr="005E08A1" w:rsidRDefault="004E7700" w:rsidP="005E08A1">
            <w:pPr>
              <w:spacing w:line="259" w:lineRule="auto"/>
              <w:rPr>
                <w:b/>
              </w:rPr>
            </w:pPr>
            <w:r>
              <w:rPr>
                <w:b/>
              </w:rPr>
              <w:t>4</w:t>
            </w:r>
            <w:r w:rsidRPr="004E7700">
              <w:rPr>
                <w:b/>
                <w:vertAlign w:val="superscript"/>
              </w:rPr>
              <w:t>th</w:t>
            </w:r>
            <w:r w:rsidR="005E08A1" w:rsidRPr="005E08A1">
              <w:rPr>
                <w:b/>
              </w:rPr>
              <w:t xml:space="preserve"> Class Ms. </w:t>
            </w:r>
            <w:r>
              <w:rPr>
                <w:b/>
              </w:rPr>
              <w:t>Higgins</w:t>
            </w:r>
          </w:p>
        </w:tc>
        <w:tc>
          <w:tcPr>
            <w:tcW w:w="4618" w:type="dxa"/>
          </w:tcPr>
          <w:p w14:paraId="0A801196" w14:textId="77777777" w:rsidR="005E08A1" w:rsidRDefault="00D54471" w:rsidP="00D54471">
            <w:pPr>
              <w:spacing w:line="259" w:lineRule="auto"/>
            </w:pPr>
            <w:r>
              <w:t>Door closest to Bicycle Yard</w:t>
            </w:r>
          </w:p>
        </w:tc>
      </w:tr>
      <w:tr w:rsidR="005E08A1" w14:paraId="2B2BF41B" w14:textId="77777777" w:rsidTr="005E08A1">
        <w:tc>
          <w:tcPr>
            <w:tcW w:w="4618" w:type="dxa"/>
          </w:tcPr>
          <w:p w14:paraId="28156109" w14:textId="77777777" w:rsidR="005E08A1" w:rsidRPr="005E08A1" w:rsidRDefault="004E7700" w:rsidP="005E08A1">
            <w:pPr>
              <w:spacing w:line="259" w:lineRule="auto"/>
              <w:rPr>
                <w:b/>
              </w:rPr>
            </w:pPr>
            <w:r>
              <w:rPr>
                <w:b/>
              </w:rPr>
              <w:t>5</w:t>
            </w:r>
            <w:r w:rsidRPr="004E7700">
              <w:rPr>
                <w:b/>
                <w:vertAlign w:val="superscript"/>
              </w:rPr>
              <w:t>th</w:t>
            </w:r>
            <w:r w:rsidR="005E08A1" w:rsidRPr="005E08A1">
              <w:rPr>
                <w:b/>
              </w:rPr>
              <w:t xml:space="preserve"> Class Ms.</w:t>
            </w:r>
            <w:r>
              <w:rPr>
                <w:b/>
              </w:rPr>
              <w:t xml:space="preserve"> Hayden</w:t>
            </w:r>
          </w:p>
        </w:tc>
        <w:tc>
          <w:tcPr>
            <w:tcW w:w="4618" w:type="dxa"/>
          </w:tcPr>
          <w:p w14:paraId="57386FF5" w14:textId="77777777" w:rsidR="005E08A1" w:rsidRDefault="00D54471" w:rsidP="005E08A1">
            <w:pPr>
              <w:spacing w:line="259" w:lineRule="auto"/>
              <w:ind w:left="2"/>
            </w:pPr>
            <w:r>
              <w:t xml:space="preserve">Main Door at Front of School </w:t>
            </w:r>
          </w:p>
        </w:tc>
      </w:tr>
      <w:tr w:rsidR="005E08A1" w14:paraId="2EC16AD2" w14:textId="77777777" w:rsidTr="005E08A1">
        <w:tc>
          <w:tcPr>
            <w:tcW w:w="4618" w:type="dxa"/>
          </w:tcPr>
          <w:p w14:paraId="50406B14" w14:textId="77777777" w:rsidR="005E08A1" w:rsidRPr="005E08A1" w:rsidRDefault="005E08A1" w:rsidP="005E08A1">
            <w:pPr>
              <w:spacing w:line="259" w:lineRule="auto"/>
              <w:rPr>
                <w:b/>
              </w:rPr>
            </w:pPr>
            <w:r w:rsidRPr="005E08A1">
              <w:rPr>
                <w:b/>
              </w:rPr>
              <w:t>6</w:t>
            </w:r>
            <w:r w:rsidRPr="005E08A1">
              <w:rPr>
                <w:b/>
                <w:vertAlign w:val="superscript"/>
              </w:rPr>
              <w:t>th</w:t>
            </w:r>
            <w:r w:rsidRPr="005E08A1">
              <w:rPr>
                <w:b/>
              </w:rPr>
              <w:t xml:space="preserve"> Class Ms.</w:t>
            </w:r>
            <w:r w:rsidR="004E7700">
              <w:rPr>
                <w:b/>
              </w:rPr>
              <w:t xml:space="preserve"> M.</w:t>
            </w:r>
            <w:r w:rsidRPr="005E08A1">
              <w:rPr>
                <w:b/>
              </w:rPr>
              <w:t xml:space="preserve"> Kavanagh </w:t>
            </w:r>
          </w:p>
        </w:tc>
        <w:tc>
          <w:tcPr>
            <w:tcW w:w="4618" w:type="dxa"/>
          </w:tcPr>
          <w:p w14:paraId="5258ABBE" w14:textId="77777777" w:rsidR="005E08A1" w:rsidRDefault="005E08A1" w:rsidP="005E08A1">
            <w:pPr>
              <w:spacing w:line="259" w:lineRule="auto"/>
              <w:ind w:left="2"/>
            </w:pPr>
            <w:r>
              <w:t>Door near</w:t>
            </w:r>
            <w:r w:rsidR="00D54471">
              <w:t xml:space="preserve"> </w:t>
            </w:r>
            <w:r w:rsidR="00D54471" w:rsidRPr="00D54471">
              <w:t>GAA Carpark</w:t>
            </w:r>
            <w:r>
              <w:t xml:space="preserve"> </w:t>
            </w:r>
          </w:p>
        </w:tc>
      </w:tr>
    </w:tbl>
    <w:p w14:paraId="4D2BC91D" w14:textId="77777777" w:rsidR="00343F6B" w:rsidRDefault="00343F6B" w:rsidP="00FE5528"/>
    <w:p w14:paraId="23CF3AAC" w14:textId="77777777" w:rsidR="001D2BDE" w:rsidRDefault="001D2BDE" w:rsidP="00FE5528">
      <w:r w:rsidRPr="001257F4">
        <w:rPr>
          <w:u w:val="single"/>
        </w:rPr>
        <w:t>Access/Egress</w:t>
      </w:r>
      <w:r>
        <w:t>:</w:t>
      </w:r>
    </w:p>
    <w:p w14:paraId="600AA9DB" w14:textId="77777777" w:rsidR="001D2BDE" w:rsidRDefault="001D2BDE" w:rsidP="00FE5528">
      <w:pPr>
        <w:numPr>
          <w:ilvl w:val="0"/>
          <w:numId w:val="1"/>
        </w:numPr>
      </w:pPr>
      <w:r>
        <w:t>There will not be staggered start or finish times (unless need to review)</w:t>
      </w:r>
    </w:p>
    <w:p w14:paraId="14231A71" w14:textId="77777777" w:rsidR="001D2BDE" w:rsidRDefault="001D2BDE" w:rsidP="00FE5528">
      <w:pPr>
        <w:numPr>
          <w:ilvl w:val="0"/>
          <w:numId w:val="1"/>
        </w:numPr>
      </w:pPr>
      <w:r>
        <w:t>We will use the 6 entry doors with 2 classes only entering and leaving by each door.</w:t>
      </w:r>
    </w:p>
    <w:p w14:paraId="21BA1966" w14:textId="77777777" w:rsidR="001D2BDE" w:rsidRDefault="001D2BDE" w:rsidP="00766ADE">
      <w:pPr>
        <w:numPr>
          <w:ilvl w:val="0"/>
          <w:numId w:val="1"/>
        </w:numPr>
      </w:pPr>
      <w:r>
        <w:t>A teacher supervise</w:t>
      </w:r>
      <w:r w:rsidR="00D54471">
        <w:t>s</w:t>
      </w:r>
      <w:r w:rsidR="00766ADE">
        <w:t xml:space="preserve"> each corridor</w:t>
      </w:r>
      <w:r>
        <w:t xml:space="preserve"> and greet the children from 9-9.15 am each morning</w:t>
      </w:r>
      <w:r w:rsidR="00766ADE">
        <w:t>.</w:t>
      </w:r>
    </w:p>
    <w:p w14:paraId="7B6D284E" w14:textId="77777777" w:rsidR="001D2BDE" w:rsidRDefault="001D2BDE" w:rsidP="00FE5528">
      <w:pPr>
        <w:numPr>
          <w:ilvl w:val="0"/>
          <w:numId w:val="1"/>
        </w:numPr>
      </w:pPr>
      <w:r>
        <w:t>Parents cannot enter onto the school site. Children are to be dropped to the 2 gates, one at traffic lights and one at GAA. They will be collected from here also.</w:t>
      </w:r>
    </w:p>
    <w:p w14:paraId="25B038C4" w14:textId="77777777" w:rsidR="001D2BDE" w:rsidRDefault="00766ADE" w:rsidP="00FE5528">
      <w:pPr>
        <w:numPr>
          <w:ilvl w:val="0"/>
          <w:numId w:val="1"/>
        </w:numPr>
      </w:pPr>
      <w:r>
        <w:t>C</w:t>
      </w:r>
      <w:r w:rsidR="001D2BDE">
        <w:t xml:space="preserve">ars </w:t>
      </w:r>
      <w:r>
        <w:t>can</w:t>
      </w:r>
      <w:r w:rsidR="001D2BDE">
        <w:t xml:space="preserve"> access the set down area in the morning. Parents CANNOT leave their car, child must be capable of exiting car without help, and parent cannot park. This area </w:t>
      </w:r>
      <w:r w:rsidR="001D2BDE" w:rsidRPr="00343F6B">
        <w:rPr>
          <w:b/>
          <w:u w:val="single"/>
        </w:rPr>
        <w:t>will NOT be open</w:t>
      </w:r>
      <w:r w:rsidR="001D2BDE">
        <w:t xml:space="preserve"> at pick up times.</w:t>
      </w:r>
    </w:p>
    <w:p w14:paraId="747E7790" w14:textId="77777777" w:rsidR="001D2BDE" w:rsidRDefault="001D2BDE" w:rsidP="00FE5528">
      <w:pPr>
        <w:numPr>
          <w:ilvl w:val="0"/>
          <w:numId w:val="1"/>
        </w:numPr>
      </w:pPr>
      <w:r>
        <w:t>If parents need to enter the school site or building it is BY APPOINTMENT only.</w:t>
      </w:r>
    </w:p>
    <w:p w14:paraId="32BDD0A4" w14:textId="77777777" w:rsidR="001D2BDE" w:rsidRDefault="001D2BDE" w:rsidP="00FE5528"/>
    <w:p w14:paraId="36F9EAD6" w14:textId="77777777" w:rsidR="001D2BDE" w:rsidRDefault="001D2BDE" w:rsidP="00FE5528">
      <w:pPr>
        <w:rPr>
          <w:u w:val="single"/>
        </w:rPr>
      </w:pPr>
      <w:r w:rsidRPr="00B74DEF">
        <w:rPr>
          <w:u w:val="single"/>
        </w:rPr>
        <w:t>Hand washing/Good etiquette behaviours</w:t>
      </w:r>
    </w:p>
    <w:p w14:paraId="2CB2E39E" w14:textId="77777777" w:rsidR="001D2BDE" w:rsidRDefault="001D2BDE" w:rsidP="00FE5528">
      <w:r w:rsidRPr="00B74DEF">
        <w:t>-All staff and pupils will be required to hand wash as appropriate (when coming off yard, before /after eating, before/after usin</w:t>
      </w:r>
      <w:r>
        <w:t>g</w:t>
      </w:r>
      <w:r w:rsidRPr="00B74DEF">
        <w:t xml:space="preserve"> toilet, when soiled</w:t>
      </w:r>
      <w:r>
        <w:t xml:space="preserve"> etc)</w:t>
      </w:r>
    </w:p>
    <w:p w14:paraId="65D2F000" w14:textId="77777777" w:rsidR="001D2BDE" w:rsidRDefault="00343F6B" w:rsidP="00FE5528">
      <w:r>
        <w:t>-</w:t>
      </w:r>
      <w:r w:rsidR="001D2BDE">
        <w:t xml:space="preserve"> Sanitising is only for clean hands</w:t>
      </w:r>
    </w:p>
    <w:p w14:paraId="684E1467" w14:textId="77777777" w:rsidR="001D2BDE" w:rsidRDefault="00343F6B">
      <w:r>
        <w:t xml:space="preserve">- </w:t>
      </w:r>
      <w:r w:rsidR="001D2BDE">
        <w:t>All staff and pupils will be expected to observe good respiratory hygiene</w:t>
      </w:r>
      <w:r>
        <w:t xml:space="preserve"> </w:t>
      </w:r>
      <w:r w:rsidR="001D2BDE">
        <w:t>(Coughing /sneezing into tissue or sleeve, washing hands after coughing/sneezing, not sneezing /coughing in close contact to another etc)</w:t>
      </w:r>
    </w:p>
    <w:sectPr w:rsidR="001D2BDE" w:rsidSect="000A4214">
      <w:headerReference w:type="default" r:id="rId7"/>
      <w:footerReference w:type="default" r:id="rId8"/>
      <w:pgSz w:w="11900" w:h="16840"/>
      <w:pgMar w:top="1440" w:right="1440" w:bottom="1440" w:left="1440" w:header="0" w:footer="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9CEDB" w14:textId="77777777" w:rsidR="00223E1A" w:rsidRDefault="00223E1A" w:rsidP="000A4214">
      <w:r>
        <w:separator/>
      </w:r>
    </w:p>
  </w:endnote>
  <w:endnote w:type="continuationSeparator" w:id="0">
    <w:p w14:paraId="2F829334" w14:textId="77777777" w:rsidR="00223E1A" w:rsidRDefault="00223E1A" w:rsidP="000A42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31E5D" w14:textId="77777777" w:rsidR="001D2BDE" w:rsidRPr="000A4214" w:rsidRDefault="005E08A1" w:rsidP="000A4214">
    <w:pPr>
      <w:pStyle w:val="Footer"/>
      <w:ind w:left="-1418"/>
    </w:pPr>
    <w:r>
      <w:rPr>
        <w:noProof/>
        <w:lang w:eastAsia="en-IE"/>
      </w:rPr>
      <w:drawing>
        <wp:inline distT="0" distB="0" distL="0" distR="0" wp14:anchorId="171740D7" wp14:editId="721F2369">
          <wp:extent cx="7553325" cy="6286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19C8C" w14:textId="77777777" w:rsidR="00223E1A" w:rsidRDefault="00223E1A" w:rsidP="000A4214">
      <w:r>
        <w:separator/>
      </w:r>
    </w:p>
  </w:footnote>
  <w:footnote w:type="continuationSeparator" w:id="0">
    <w:p w14:paraId="58A09163" w14:textId="77777777" w:rsidR="00223E1A" w:rsidRDefault="00223E1A" w:rsidP="000A42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0498F" w14:textId="77777777" w:rsidR="001D2BDE" w:rsidRDefault="005E08A1" w:rsidP="000A4214">
    <w:pPr>
      <w:pStyle w:val="Header"/>
      <w:ind w:left="-1440"/>
    </w:pPr>
    <w:r>
      <w:rPr>
        <w:noProof/>
        <w:lang w:eastAsia="en-IE"/>
      </w:rPr>
      <w:drawing>
        <wp:inline distT="0" distB="0" distL="0" distR="0" wp14:anchorId="72F960A6" wp14:editId="63FDB50B">
          <wp:extent cx="7553325" cy="17335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73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0A2CCF"/>
    <w:multiLevelType w:val="hybridMultilevel"/>
    <w:tmpl w:val="99444976"/>
    <w:lvl w:ilvl="0" w:tplc="14648ED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786846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7EC"/>
    <w:rsid w:val="00060B0E"/>
    <w:rsid w:val="00074347"/>
    <w:rsid w:val="000A4214"/>
    <w:rsid w:val="000D1D48"/>
    <w:rsid w:val="000D74C9"/>
    <w:rsid w:val="000E6510"/>
    <w:rsid w:val="001235CE"/>
    <w:rsid w:val="001257F4"/>
    <w:rsid w:val="001930D1"/>
    <w:rsid w:val="001D2BDE"/>
    <w:rsid w:val="00223E1A"/>
    <w:rsid w:val="00343F6B"/>
    <w:rsid w:val="004E7700"/>
    <w:rsid w:val="004F6F91"/>
    <w:rsid w:val="0058187A"/>
    <w:rsid w:val="005E08A1"/>
    <w:rsid w:val="00617DE5"/>
    <w:rsid w:val="006227EC"/>
    <w:rsid w:val="006B44AD"/>
    <w:rsid w:val="00766ADE"/>
    <w:rsid w:val="00786393"/>
    <w:rsid w:val="007D2E88"/>
    <w:rsid w:val="008370DB"/>
    <w:rsid w:val="00B36CF9"/>
    <w:rsid w:val="00B74DEF"/>
    <w:rsid w:val="00B82C63"/>
    <w:rsid w:val="00C01E80"/>
    <w:rsid w:val="00C121A1"/>
    <w:rsid w:val="00C941E8"/>
    <w:rsid w:val="00D363C0"/>
    <w:rsid w:val="00D54471"/>
    <w:rsid w:val="00D72414"/>
    <w:rsid w:val="00E419FA"/>
    <w:rsid w:val="00F20C77"/>
    <w:rsid w:val="00F828E6"/>
    <w:rsid w:val="00F9367D"/>
    <w:rsid w:val="00FE5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CAAAFDA"/>
  <w15:docId w15:val="{6E7ABABF-5507-4D5D-A859-5AD3E959D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IE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6393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A42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A421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A42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A4214"/>
    <w:rPr>
      <w:rFonts w:cs="Times New Roman"/>
    </w:rPr>
  </w:style>
  <w:style w:type="table" w:styleId="TableGrid">
    <w:name w:val="Table Grid"/>
    <w:basedOn w:val="TableNormal"/>
    <w:unhideWhenUsed/>
    <w:locked/>
    <w:rsid w:val="00343F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Scoil%20Bhride\Downloads\Scoil%20Bhride%20LH%20-%20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Scoil Bhride LH - Word</Template>
  <TotalTime>0</TotalTime>
  <Pages>1</Pages>
  <Words>329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Logistics Plan for return to school in Scoil Bhride, Athgarvan ,September 2020</vt:lpstr>
    </vt:vector>
  </TitlesOfParts>
  <Company/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Logistics Plan for return to school in Scoil Bhride, Athgarvan ,September 2020</dc:title>
  <dc:subject/>
  <dc:creator>Scoil Bhride</dc:creator>
  <cp:keywords/>
  <dc:description/>
  <cp:lastModifiedBy>Eimear Keane</cp:lastModifiedBy>
  <cp:revision>2</cp:revision>
  <cp:lastPrinted>2022-08-31T07:28:00Z</cp:lastPrinted>
  <dcterms:created xsi:type="dcterms:W3CDTF">2022-08-31T14:55:00Z</dcterms:created>
  <dcterms:modified xsi:type="dcterms:W3CDTF">2022-08-31T14:55:00Z</dcterms:modified>
</cp:coreProperties>
</file>